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CE9B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2：</w:t>
      </w:r>
    </w:p>
    <w:p w14:paraId="45B6505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line="52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剑河县人民医院202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年度公开招聘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合同制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人员报名表</w:t>
      </w:r>
    </w:p>
    <w:tbl>
      <w:tblPr>
        <w:tblStyle w:val="6"/>
        <w:tblW w:w="897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730"/>
        <w:gridCol w:w="444"/>
        <w:gridCol w:w="970"/>
        <w:gridCol w:w="1043"/>
        <w:gridCol w:w="1404"/>
        <w:gridCol w:w="823"/>
        <w:gridCol w:w="630"/>
        <w:gridCol w:w="1750"/>
      </w:tblGrid>
      <w:tr w14:paraId="04E310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182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CD3FA41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174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AC7E845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6805A0C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4891E2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0C50454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DFEFC7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50" w:type="dxa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7C4D6C1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55FC2F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182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58A2B56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1174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072DCA0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B3B6204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104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EC5A8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DE8A7A5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EB240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8B199AE">
            <w:pPr>
              <w:spacing w:line="360" w:lineRule="auto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165905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2752178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24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0383A0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2F5A4E4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所学专业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8AC4E1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903B1BA">
            <w:pPr>
              <w:spacing w:line="360" w:lineRule="auto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679CAF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17FEBD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学历学位</w:t>
            </w:r>
          </w:p>
        </w:tc>
        <w:tc>
          <w:tcPr>
            <w:tcW w:w="24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3590B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EED17FE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毕业时间</w:t>
            </w:r>
          </w:p>
        </w:tc>
        <w:tc>
          <w:tcPr>
            <w:tcW w:w="1453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DAA90CA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1750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65D8038">
            <w:pPr>
              <w:spacing w:line="360" w:lineRule="auto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5E23A6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4B3F588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现户口所在地</w:t>
            </w:r>
          </w:p>
        </w:tc>
        <w:tc>
          <w:tcPr>
            <w:tcW w:w="24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E487671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8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1321B2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是否是全日制普通高校学历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CBBABD3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5F0E5D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AF01C1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家庭详细住址</w:t>
            </w:r>
          </w:p>
        </w:tc>
        <w:tc>
          <w:tcPr>
            <w:tcW w:w="7064" w:type="dxa"/>
            <w:gridSpan w:val="7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D0AC31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52E8A2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2AA6F99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7064" w:type="dxa"/>
            <w:gridSpan w:val="7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F184D44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13157C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62EF949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现工作单位</w:t>
            </w:r>
          </w:p>
        </w:tc>
        <w:tc>
          <w:tcPr>
            <w:tcW w:w="7064" w:type="dxa"/>
            <w:gridSpan w:val="7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BDD1422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0FE025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6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82FB10D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何时取得何种何级别执业资格证书</w:t>
            </w:r>
          </w:p>
        </w:tc>
        <w:tc>
          <w:tcPr>
            <w:tcW w:w="7064" w:type="dxa"/>
            <w:gridSpan w:val="7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FCA5CF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25A5E0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90CB44B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是否符合报考岗位所要求的资格条件</w:t>
            </w:r>
          </w:p>
        </w:tc>
        <w:tc>
          <w:tcPr>
            <w:tcW w:w="24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84C736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  <w:tc>
          <w:tcPr>
            <w:tcW w:w="2227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6313148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招聘岗位及岗位代码</w:t>
            </w:r>
          </w:p>
        </w:tc>
        <w:tc>
          <w:tcPr>
            <w:tcW w:w="2380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906BC69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4A86AD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1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EED4FFB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本人联系电话</w:t>
            </w:r>
          </w:p>
        </w:tc>
        <w:tc>
          <w:tcPr>
            <w:tcW w:w="2457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9811B76">
            <w:pPr>
              <w:pStyle w:val="5"/>
              <w:widowControl/>
              <w:spacing w:line="360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手机：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座机：</w:t>
            </w:r>
          </w:p>
        </w:tc>
        <w:tc>
          <w:tcPr>
            <w:tcW w:w="2227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F5C8B4B">
            <w:pPr>
              <w:pStyle w:val="5"/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其他联系方式（父母或亲友姓名、单位电话）</w:t>
            </w:r>
          </w:p>
        </w:tc>
        <w:tc>
          <w:tcPr>
            <w:tcW w:w="2380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F6E6997"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</w:p>
        </w:tc>
      </w:tr>
      <w:tr w14:paraId="4018B7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37" w:hRule="atLeast"/>
          <w:jc w:val="center"/>
        </w:trPr>
        <w:tc>
          <w:tcPr>
            <w:tcW w:w="1182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69518C3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</w:t>
            </w:r>
          </w:p>
          <w:p w14:paraId="1469521B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要</w:t>
            </w:r>
          </w:p>
          <w:p w14:paraId="42A8C54F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简</w:t>
            </w:r>
          </w:p>
          <w:p w14:paraId="1F6BAE47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历</w:t>
            </w:r>
          </w:p>
        </w:tc>
        <w:tc>
          <w:tcPr>
            <w:tcW w:w="7794" w:type="dxa"/>
            <w:gridSpan w:val="8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top"/>
          </w:tcPr>
          <w:p w14:paraId="7642D3CC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3732C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6" w:hRule="atLeast"/>
          <w:jc w:val="center"/>
        </w:trPr>
        <w:tc>
          <w:tcPr>
            <w:tcW w:w="8976" w:type="dxa"/>
            <w:gridSpan w:val="9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6758AFE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810" w:leftChars="200" w:hanging="390" w:hangingChars="1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以上信息均为真实情况，若有虚假、遗漏、错误，责任自负。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考生（签名）：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代报人（签名）：</w:t>
            </w:r>
          </w:p>
        </w:tc>
      </w:tr>
      <w:tr w14:paraId="686461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4" w:hRule="atLeast"/>
          <w:jc w:val="center"/>
        </w:trPr>
        <w:tc>
          <w:tcPr>
            <w:tcW w:w="1182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B722BB6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45"/>
                <w:sz w:val="21"/>
                <w:szCs w:val="21"/>
              </w:rPr>
              <w:t>报名资格审查意见</w:t>
            </w:r>
          </w:p>
        </w:tc>
        <w:tc>
          <w:tcPr>
            <w:tcW w:w="7794" w:type="dxa"/>
            <w:gridSpan w:val="8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FAC3953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13288C1E">
            <w:pPr>
              <w:pStyle w:val="5"/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firstLine="1050" w:firstLineChars="5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初审人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（签名）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复审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人（签名）：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                                         年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月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日</w:t>
            </w:r>
          </w:p>
        </w:tc>
      </w:tr>
    </w:tbl>
    <w:p w14:paraId="2AE2694A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exact"/>
        <w:jc w:val="both"/>
        <w:rPr>
          <w:rFonts w:hint="eastAsia" w:ascii="仿宋_GB2312" w:hAnsi="Tahoma" w:eastAsia="仿宋_GB2312" w:cs="Tahoma"/>
          <w:color w:val="auto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E15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FCED3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FCED30">
                    <w:pPr>
                      <w:pStyle w:val="3"/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E15EA"/>
    <w:rsid w:val="00381D0A"/>
    <w:rsid w:val="003E58EB"/>
    <w:rsid w:val="00496136"/>
    <w:rsid w:val="004B7FF9"/>
    <w:rsid w:val="004E1859"/>
    <w:rsid w:val="008A4609"/>
    <w:rsid w:val="00A052EC"/>
    <w:rsid w:val="00B508EE"/>
    <w:rsid w:val="00E025E9"/>
    <w:rsid w:val="00EC7F25"/>
    <w:rsid w:val="01DD3ABC"/>
    <w:rsid w:val="02027B6E"/>
    <w:rsid w:val="02B63EF1"/>
    <w:rsid w:val="02B81C15"/>
    <w:rsid w:val="02D74B40"/>
    <w:rsid w:val="02ED7EC0"/>
    <w:rsid w:val="02FE6F57"/>
    <w:rsid w:val="03277567"/>
    <w:rsid w:val="034202C4"/>
    <w:rsid w:val="052D6E30"/>
    <w:rsid w:val="05C453CF"/>
    <w:rsid w:val="06057F2A"/>
    <w:rsid w:val="069F3DAC"/>
    <w:rsid w:val="072B7208"/>
    <w:rsid w:val="08357D80"/>
    <w:rsid w:val="09DE3D12"/>
    <w:rsid w:val="09E44DCC"/>
    <w:rsid w:val="0A9156B4"/>
    <w:rsid w:val="0AE020D6"/>
    <w:rsid w:val="0BF1626A"/>
    <w:rsid w:val="0C55226E"/>
    <w:rsid w:val="0C620027"/>
    <w:rsid w:val="0CC12E6A"/>
    <w:rsid w:val="0D806478"/>
    <w:rsid w:val="0E876DAF"/>
    <w:rsid w:val="0EB9334C"/>
    <w:rsid w:val="0FED35D0"/>
    <w:rsid w:val="102B3441"/>
    <w:rsid w:val="10A31534"/>
    <w:rsid w:val="10B41E38"/>
    <w:rsid w:val="10F1501F"/>
    <w:rsid w:val="10FA0A8C"/>
    <w:rsid w:val="11725533"/>
    <w:rsid w:val="11F465B7"/>
    <w:rsid w:val="12605E7D"/>
    <w:rsid w:val="128C3E93"/>
    <w:rsid w:val="129E1DE1"/>
    <w:rsid w:val="12C738C8"/>
    <w:rsid w:val="1360648C"/>
    <w:rsid w:val="13AC7CA8"/>
    <w:rsid w:val="13E22122"/>
    <w:rsid w:val="143C5F8F"/>
    <w:rsid w:val="155E5FDC"/>
    <w:rsid w:val="161C0D90"/>
    <w:rsid w:val="16C7440E"/>
    <w:rsid w:val="17685427"/>
    <w:rsid w:val="178C7899"/>
    <w:rsid w:val="17C71B11"/>
    <w:rsid w:val="17F5298F"/>
    <w:rsid w:val="180E79CA"/>
    <w:rsid w:val="18174216"/>
    <w:rsid w:val="183971EA"/>
    <w:rsid w:val="185E4830"/>
    <w:rsid w:val="18985DE5"/>
    <w:rsid w:val="19345475"/>
    <w:rsid w:val="19657DA0"/>
    <w:rsid w:val="196640D0"/>
    <w:rsid w:val="1989644E"/>
    <w:rsid w:val="19DB061A"/>
    <w:rsid w:val="1A1A63CC"/>
    <w:rsid w:val="1A7A08EF"/>
    <w:rsid w:val="1A91078C"/>
    <w:rsid w:val="1B8B6070"/>
    <w:rsid w:val="1BE20BA1"/>
    <w:rsid w:val="1BF43C15"/>
    <w:rsid w:val="1BFB4D24"/>
    <w:rsid w:val="1CDD0B4D"/>
    <w:rsid w:val="1D253758"/>
    <w:rsid w:val="1D77076C"/>
    <w:rsid w:val="1EB00921"/>
    <w:rsid w:val="20A0611A"/>
    <w:rsid w:val="20D35124"/>
    <w:rsid w:val="21611D4D"/>
    <w:rsid w:val="21732CAC"/>
    <w:rsid w:val="22205764"/>
    <w:rsid w:val="22FC32FD"/>
    <w:rsid w:val="231828DF"/>
    <w:rsid w:val="235A2EF8"/>
    <w:rsid w:val="235B72E4"/>
    <w:rsid w:val="23D96B92"/>
    <w:rsid w:val="24243F47"/>
    <w:rsid w:val="24CF521F"/>
    <w:rsid w:val="260537E0"/>
    <w:rsid w:val="267D58F4"/>
    <w:rsid w:val="2728082F"/>
    <w:rsid w:val="274E32B4"/>
    <w:rsid w:val="277463CD"/>
    <w:rsid w:val="27893DAB"/>
    <w:rsid w:val="27B32668"/>
    <w:rsid w:val="27C56742"/>
    <w:rsid w:val="27DD40F7"/>
    <w:rsid w:val="28B44825"/>
    <w:rsid w:val="29A00B2E"/>
    <w:rsid w:val="29C31B1A"/>
    <w:rsid w:val="2A3C6EB3"/>
    <w:rsid w:val="2A7F77C9"/>
    <w:rsid w:val="2A9C568B"/>
    <w:rsid w:val="2B441DC1"/>
    <w:rsid w:val="2BAA609E"/>
    <w:rsid w:val="2C9A6104"/>
    <w:rsid w:val="2CB17563"/>
    <w:rsid w:val="2DA23F11"/>
    <w:rsid w:val="2DDF51E2"/>
    <w:rsid w:val="2E7A58F9"/>
    <w:rsid w:val="2EF73DAF"/>
    <w:rsid w:val="2F1742AD"/>
    <w:rsid w:val="2FAC4964"/>
    <w:rsid w:val="32932760"/>
    <w:rsid w:val="329346B6"/>
    <w:rsid w:val="32B050C0"/>
    <w:rsid w:val="339E54A7"/>
    <w:rsid w:val="33C26692"/>
    <w:rsid w:val="33DC7D6A"/>
    <w:rsid w:val="34A8568F"/>
    <w:rsid w:val="352E1AEE"/>
    <w:rsid w:val="36220367"/>
    <w:rsid w:val="366E2AEA"/>
    <w:rsid w:val="376D19D5"/>
    <w:rsid w:val="377F5993"/>
    <w:rsid w:val="37DF0FCE"/>
    <w:rsid w:val="37FB0150"/>
    <w:rsid w:val="380E79DA"/>
    <w:rsid w:val="386B721D"/>
    <w:rsid w:val="3874775A"/>
    <w:rsid w:val="3879764F"/>
    <w:rsid w:val="38EF5A38"/>
    <w:rsid w:val="39FD2D38"/>
    <w:rsid w:val="3AD034B4"/>
    <w:rsid w:val="3B8D3D7E"/>
    <w:rsid w:val="3B935972"/>
    <w:rsid w:val="3C34528B"/>
    <w:rsid w:val="3C435913"/>
    <w:rsid w:val="3CBB5606"/>
    <w:rsid w:val="3D127F3C"/>
    <w:rsid w:val="3D241FAF"/>
    <w:rsid w:val="3E735C48"/>
    <w:rsid w:val="3EAA0194"/>
    <w:rsid w:val="3ECB7C16"/>
    <w:rsid w:val="3F1251DD"/>
    <w:rsid w:val="3F334940"/>
    <w:rsid w:val="3F743B06"/>
    <w:rsid w:val="3FEC558C"/>
    <w:rsid w:val="403910D5"/>
    <w:rsid w:val="403E7890"/>
    <w:rsid w:val="404775A4"/>
    <w:rsid w:val="408D6263"/>
    <w:rsid w:val="40A9144B"/>
    <w:rsid w:val="40B6215D"/>
    <w:rsid w:val="40F371DC"/>
    <w:rsid w:val="410F4ECA"/>
    <w:rsid w:val="41361388"/>
    <w:rsid w:val="41C2393E"/>
    <w:rsid w:val="424830B0"/>
    <w:rsid w:val="432D7889"/>
    <w:rsid w:val="43544E16"/>
    <w:rsid w:val="43B01E0C"/>
    <w:rsid w:val="43CB4D86"/>
    <w:rsid w:val="448F4C6C"/>
    <w:rsid w:val="44BC0905"/>
    <w:rsid w:val="453B6096"/>
    <w:rsid w:val="45401AF6"/>
    <w:rsid w:val="454F1D39"/>
    <w:rsid w:val="46F14108"/>
    <w:rsid w:val="4722689C"/>
    <w:rsid w:val="47EF1F72"/>
    <w:rsid w:val="48A95C04"/>
    <w:rsid w:val="48B7196E"/>
    <w:rsid w:val="48CE11C6"/>
    <w:rsid w:val="48D65DE1"/>
    <w:rsid w:val="496B0410"/>
    <w:rsid w:val="49D77940"/>
    <w:rsid w:val="4A663028"/>
    <w:rsid w:val="4A740C47"/>
    <w:rsid w:val="4A8B3A76"/>
    <w:rsid w:val="4A8E70F1"/>
    <w:rsid w:val="4B007A08"/>
    <w:rsid w:val="4CD73B45"/>
    <w:rsid w:val="4CEA4801"/>
    <w:rsid w:val="4D155EEB"/>
    <w:rsid w:val="4D3430C2"/>
    <w:rsid w:val="4E134C49"/>
    <w:rsid w:val="4E6A78E3"/>
    <w:rsid w:val="4F5D60CF"/>
    <w:rsid w:val="4FD73056"/>
    <w:rsid w:val="4FEA5EB5"/>
    <w:rsid w:val="510A12E0"/>
    <w:rsid w:val="511E15EA"/>
    <w:rsid w:val="513223F5"/>
    <w:rsid w:val="51512A23"/>
    <w:rsid w:val="51556929"/>
    <w:rsid w:val="52A54AFC"/>
    <w:rsid w:val="538B0AF9"/>
    <w:rsid w:val="53D75C18"/>
    <w:rsid w:val="545E793B"/>
    <w:rsid w:val="54D03466"/>
    <w:rsid w:val="55833339"/>
    <w:rsid w:val="576D604E"/>
    <w:rsid w:val="57775F89"/>
    <w:rsid w:val="577C44E3"/>
    <w:rsid w:val="57B04282"/>
    <w:rsid w:val="5804088A"/>
    <w:rsid w:val="58626CEE"/>
    <w:rsid w:val="58AA5E0A"/>
    <w:rsid w:val="58DA29E7"/>
    <w:rsid w:val="58FE1654"/>
    <w:rsid w:val="59087657"/>
    <w:rsid w:val="59361C47"/>
    <w:rsid w:val="59B678CB"/>
    <w:rsid w:val="5A494B51"/>
    <w:rsid w:val="5A90452E"/>
    <w:rsid w:val="5AA63D51"/>
    <w:rsid w:val="5AAD032F"/>
    <w:rsid w:val="5AC42429"/>
    <w:rsid w:val="5B965C65"/>
    <w:rsid w:val="5BC315F3"/>
    <w:rsid w:val="5BD90013"/>
    <w:rsid w:val="5C065F02"/>
    <w:rsid w:val="5C2C297C"/>
    <w:rsid w:val="5C5C7B7F"/>
    <w:rsid w:val="5C7F75E3"/>
    <w:rsid w:val="5D116540"/>
    <w:rsid w:val="5D3D0857"/>
    <w:rsid w:val="5D535CE6"/>
    <w:rsid w:val="5DAF73C1"/>
    <w:rsid w:val="5DCF58DD"/>
    <w:rsid w:val="5DDB76FD"/>
    <w:rsid w:val="5E455F5D"/>
    <w:rsid w:val="5FD90998"/>
    <w:rsid w:val="5FED2422"/>
    <w:rsid w:val="600438E1"/>
    <w:rsid w:val="606E468D"/>
    <w:rsid w:val="614D3DCB"/>
    <w:rsid w:val="6256605D"/>
    <w:rsid w:val="63AF3DDE"/>
    <w:rsid w:val="64FB2CE1"/>
    <w:rsid w:val="65A25233"/>
    <w:rsid w:val="66905860"/>
    <w:rsid w:val="66BC1DF9"/>
    <w:rsid w:val="67531D42"/>
    <w:rsid w:val="67650AF0"/>
    <w:rsid w:val="67D85766"/>
    <w:rsid w:val="68C006D4"/>
    <w:rsid w:val="68D924A1"/>
    <w:rsid w:val="68DB7D45"/>
    <w:rsid w:val="699851AD"/>
    <w:rsid w:val="69D510D8"/>
    <w:rsid w:val="6B2D3329"/>
    <w:rsid w:val="6B6C350A"/>
    <w:rsid w:val="6BF03AF6"/>
    <w:rsid w:val="6BF65EFE"/>
    <w:rsid w:val="6C7F059C"/>
    <w:rsid w:val="6CEF3C0C"/>
    <w:rsid w:val="6D00578C"/>
    <w:rsid w:val="6EB365E5"/>
    <w:rsid w:val="6ECB7DD2"/>
    <w:rsid w:val="6F3D27D9"/>
    <w:rsid w:val="6FB80712"/>
    <w:rsid w:val="6FB90683"/>
    <w:rsid w:val="6FC137AD"/>
    <w:rsid w:val="71F0061E"/>
    <w:rsid w:val="725E76B0"/>
    <w:rsid w:val="72D50732"/>
    <w:rsid w:val="73AB1F81"/>
    <w:rsid w:val="73FE34D3"/>
    <w:rsid w:val="74A90B45"/>
    <w:rsid w:val="75AB270C"/>
    <w:rsid w:val="76D73CB8"/>
    <w:rsid w:val="77923E12"/>
    <w:rsid w:val="78171D1F"/>
    <w:rsid w:val="784A5EFE"/>
    <w:rsid w:val="784E31B1"/>
    <w:rsid w:val="78FB11BB"/>
    <w:rsid w:val="791452FD"/>
    <w:rsid w:val="7946524F"/>
    <w:rsid w:val="796926C2"/>
    <w:rsid w:val="79A20A76"/>
    <w:rsid w:val="7A2605B3"/>
    <w:rsid w:val="7A916C6F"/>
    <w:rsid w:val="7AAF05A8"/>
    <w:rsid w:val="7AAF7244"/>
    <w:rsid w:val="7AD82301"/>
    <w:rsid w:val="7C1903CF"/>
    <w:rsid w:val="7C210CE6"/>
    <w:rsid w:val="7CB80E50"/>
    <w:rsid w:val="7CBF7215"/>
    <w:rsid w:val="7CD14A06"/>
    <w:rsid w:val="7D6E5FB6"/>
    <w:rsid w:val="7D992442"/>
    <w:rsid w:val="7DF74740"/>
    <w:rsid w:val="7E6B7FD9"/>
    <w:rsid w:val="7F0D1C9A"/>
    <w:rsid w:val="7F286B7B"/>
    <w:rsid w:val="7F5B6882"/>
    <w:rsid w:val="7FE407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剑河县人民医院2026年公开招聘人员实施方案（拟稿）(1).dot</Template>
  <Pages>1</Pages>
  <Words>3470</Words>
  <Characters>3593</Characters>
  <Lines>47</Lines>
  <Paragraphs>13</Paragraphs>
  <TotalTime>11</TotalTime>
  <ScaleCrop>false</ScaleCrop>
  <LinksUpToDate>false</LinksUpToDate>
  <CharactersWithSpaces>3708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2026-04-01T03:16:00Z</dcterms:created>
  <dc:creator>没你不行</dc:creator>
  <cp:lastModifiedBy>江上风轻扬</cp:lastModifiedBy>
  <dcterms:modified xsi:type="dcterms:W3CDTF">2026-10-29T08:46:19Z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7ECB8071A7084C828D34434548A83595_11</vt:lpwstr>
  </property>
  <property fmtid="{D5CDD505-2E9C-101B-9397-08002B2CF9AE}" pid="4" name="KSOTemplateDocerSaveRecord">
    <vt:lpwstr>eyJoZGlkIjoiNjM1M2FmNzY5YWRkNzVlMDdlZWFlZTg1M2IwZjY1MjEiLCJ1c2VySWQiOiIxMDM1MzMxMTAyIn0=</vt:lpwstr>
  </property>
</Properties>
</file>